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7F9A2" w14:textId="77777777" w:rsidR="00076672" w:rsidRPr="00E36342" w:rsidRDefault="00076672" w:rsidP="00FB313E">
      <w:pPr>
        <w:pStyle w:val="Titolo"/>
      </w:pPr>
      <w:r w:rsidRPr="00E36342">
        <w:t xml:space="preserve">This is the </w:t>
      </w:r>
      <w:r w:rsidRPr="00FB313E">
        <w:t>Paper</w:t>
      </w:r>
      <w:r w:rsidRPr="00E36342">
        <w:t xml:space="preserve"> Title, First Letter Capitalized &lt;Title Style&gt;</w:t>
      </w:r>
    </w:p>
    <w:p w14:paraId="2B50A2A8" w14:textId="35612A58" w:rsidR="00076672" w:rsidRDefault="00076672" w:rsidP="00FB313E">
      <w:pPr>
        <w:pStyle w:val="Author"/>
      </w:pPr>
      <w:r w:rsidRPr="00FB313E">
        <w:t>John</w:t>
      </w:r>
      <w:r w:rsidRPr="00E36342">
        <w:t xml:space="preserve"> A. Author</w:t>
      </w:r>
      <w:r w:rsidR="00FB313E" w:rsidRPr="00FB313E">
        <w:rPr>
          <w:vertAlign w:val="superscript"/>
        </w:rPr>
        <w:t>1</w:t>
      </w:r>
      <w:r w:rsidRPr="00E36342">
        <w:t>, Janet Author</w:t>
      </w:r>
      <w:r w:rsidR="00FB313E" w:rsidRPr="00FB313E">
        <w:rPr>
          <w:vertAlign w:val="superscript"/>
        </w:rPr>
        <w:t>2</w:t>
      </w:r>
      <w:r w:rsidRPr="00E36342">
        <w:t xml:space="preserve"> and Charles Author</w:t>
      </w:r>
      <w:r w:rsidR="00FB313E" w:rsidRPr="00FB313E">
        <w:rPr>
          <w:vertAlign w:val="superscript"/>
        </w:rPr>
        <w:t>3</w:t>
      </w:r>
      <w:r w:rsidRPr="00E36342">
        <w:t xml:space="preserve"> &lt;Author Style&gt; Do not use titles (e.g. Dr., Prof.)</w:t>
      </w:r>
    </w:p>
    <w:p w14:paraId="4F7CC299" w14:textId="5A4DCFE4" w:rsidR="00076672" w:rsidRDefault="00FB313E" w:rsidP="00FB313E">
      <w:pPr>
        <w:pStyle w:val="Address"/>
      </w:pPr>
      <w:r w:rsidRPr="00FB313E">
        <w:rPr>
          <w:vertAlign w:val="superscript"/>
        </w:rPr>
        <w:t>1</w:t>
      </w:r>
      <w:r>
        <w:rPr>
          <w:vertAlign w:val="superscript"/>
        </w:rPr>
        <w:t xml:space="preserve"> </w:t>
      </w:r>
      <w:r>
        <w:t xml:space="preserve">Institution, </w:t>
      </w:r>
      <w:r w:rsidR="00076672" w:rsidRPr="00FB313E">
        <w:t>Mailing</w:t>
      </w:r>
      <w:r w:rsidR="00076672" w:rsidRPr="00E36342">
        <w:t xml:space="preserve"> address, on one line &lt;Address style&gt;</w:t>
      </w:r>
    </w:p>
    <w:p w14:paraId="2E896AA6" w14:textId="607DCC69" w:rsidR="00FB313E" w:rsidRPr="00E36342" w:rsidRDefault="00FB313E" w:rsidP="00FB313E">
      <w:pPr>
        <w:pStyle w:val="Address"/>
      </w:pPr>
      <w:r>
        <w:rPr>
          <w:vertAlign w:val="superscript"/>
        </w:rPr>
        <w:t>2</w:t>
      </w:r>
      <w:r>
        <w:rPr>
          <w:vertAlign w:val="superscript"/>
        </w:rPr>
        <w:t xml:space="preserve"> </w:t>
      </w:r>
      <w:r>
        <w:t xml:space="preserve">Institution, </w:t>
      </w:r>
      <w:r w:rsidRPr="00FB313E">
        <w:t>Mailing</w:t>
      </w:r>
      <w:r w:rsidRPr="00E36342">
        <w:t xml:space="preserve"> address, on one line &lt;Address style&gt;</w:t>
      </w:r>
    </w:p>
    <w:p w14:paraId="0B27A324" w14:textId="096CFE37" w:rsidR="00076672" w:rsidRDefault="00FB313E" w:rsidP="00FB313E">
      <w:pPr>
        <w:pStyle w:val="Address"/>
      </w:pPr>
      <w:r>
        <w:rPr>
          <w:vertAlign w:val="superscript"/>
        </w:rPr>
        <w:t xml:space="preserve">3 </w:t>
      </w:r>
      <w:r>
        <w:t xml:space="preserve">Institution, </w:t>
      </w:r>
      <w:r w:rsidRPr="00FB313E">
        <w:t>Mailing</w:t>
      </w:r>
      <w:r w:rsidRPr="00E36342">
        <w:t xml:space="preserve"> address, on one line &lt;Address style&gt;</w:t>
      </w:r>
    </w:p>
    <w:p w14:paraId="3BD01BA9" w14:textId="77777777" w:rsidR="00FB313E" w:rsidRDefault="00FB313E" w:rsidP="00FB313E">
      <w:pPr>
        <w:pStyle w:val="Address"/>
      </w:pPr>
    </w:p>
    <w:p w14:paraId="0F33D006" w14:textId="77777777" w:rsidR="00E92C1E" w:rsidRDefault="00E92C1E" w:rsidP="00FB313E">
      <w:r>
        <w:rPr>
          <w:b/>
        </w:rPr>
        <w:t>Keywords:</w:t>
      </w:r>
      <w:r>
        <w:t xml:space="preserve"> Enter your keywords here. &lt;Normal Style&gt;</w:t>
      </w:r>
    </w:p>
    <w:p w14:paraId="51C039C4" w14:textId="77777777" w:rsidR="00E92C1E" w:rsidRDefault="00E92C1E" w:rsidP="00FB313E">
      <w:pPr>
        <w:pStyle w:val="Titolo1"/>
      </w:pPr>
      <w:r>
        <w:t>Abstract &lt;Heading 1 Style&gt;</w:t>
      </w:r>
    </w:p>
    <w:p w14:paraId="5E166130" w14:textId="5674E7E6" w:rsidR="00076672" w:rsidRDefault="00E92C1E" w:rsidP="00FB313E">
      <w:r>
        <w:t xml:space="preserve">All the </w:t>
      </w:r>
      <w:r w:rsidRPr="00FB313E">
        <w:t>paragraphs</w:t>
      </w:r>
      <w:r>
        <w:t xml:space="preserve"> </w:t>
      </w:r>
      <w:r w:rsidR="00076672">
        <w:t>are set in &lt;Normal Style&gt;.  The paragraphs should not have line breaks between them – the Normal style will space the paragraphs automatically.</w:t>
      </w:r>
    </w:p>
    <w:p w14:paraId="1B9B4582" w14:textId="77777777" w:rsidR="00076672" w:rsidRDefault="00076672" w:rsidP="00FB313E">
      <w:r>
        <w:t xml:space="preserve">Please be very careful to use </w:t>
      </w:r>
      <w:r>
        <w:rPr>
          <w:b/>
          <w:i/>
          <w:u w:val="single"/>
        </w:rPr>
        <w:t>styles</w:t>
      </w:r>
      <w:r>
        <w:t xml:space="preserve"> throughout the document, so that all the papers will have a similar appearance.</w:t>
      </w:r>
    </w:p>
    <w:p w14:paraId="2EC64240" w14:textId="74CAE559" w:rsidR="00076672" w:rsidRDefault="00076672" w:rsidP="00FB313E">
      <w:r>
        <w:t xml:space="preserve">This is the second paragraph &lt;Normal Style&gt;.  There is no line break between this and the previous paragraph. </w:t>
      </w:r>
      <w:r w:rsidR="00E92C1E">
        <w:t>Abstract must be written in English and should be no longer than 1 page</w:t>
      </w:r>
      <w:r>
        <w:t xml:space="preserve"> (</w:t>
      </w:r>
      <w:r w:rsidR="00E92C1E">
        <w:t>this</w:t>
      </w:r>
      <w:r>
        <w:t xml:space="preserve"> is a guideline and not a ‘hard limit’).</w:t>
      </w:r>
    </w:p>
    <w:p w14:paraId="1D2A857D" w14:textId="77777777" w:rsidR="00076672" w:rsidRDefault="00076672" w:rsidP="00FB313E">
      <w:r>
        <w:t xml:space="preserve">The optimal way to use this template is to type (or paste) your text immediately after the ABSTRACT heading, then delete all the words we have entered here already afterwards – this will keep all the formatting intact. </w:t>
      </w:r>
      <w:r>
        <w:rPr>
          <w:u w:val="single"/>
        </w:rPr>
        <w:t xml:space="preserve">Type into </w:t>
      </w:r>
      <w:r>
        <w:rPr>
          <w:b/>
          <w:u w:val="single"/>
        </w:rPr>
        <w:t>this document</w:t>
      </w:r>
      <w:r>
        <w:rPr>
          <w:u w:val="single"/>
        </w:rPr>
        <w:t>, do not try to replicate the formatting in a separate document</w:t>
      </w:r>
      <w:r>
        <w:t>.</w:t>
      </w:r>
    </w:p>
    <w:p w14:paraId="3F7F25EC" w14:textId="707031BD" w:rsidR="00E92C1E" w:rsidRDefault="00AF1F27" w:rsidP="00FB313E">
      <w:pPr>
        <w:pStyle w:val="Figure"/>
      </w:pPr>
      <w:r w:rsidRPr="00AF1F27">
        <w:rPr>
          <w:lang w:val="it-IT"/>
        </w:rPr>
        <w:drawing>
          <wp:inline distT="0" distB="0" distL="0" distR="0" wp14:anchorId="69C8190D" wp14:editId="1B311AD8">
            <wp:extent cx="2477807" cy="1465138"/>
            <wp:effectExtent l="0" t="0" r="1143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0223" cy="1484306"/>
                    </a:xfrm>
                    <a:prstGeom prst="rect">
                      <a:avLst/>
                    </a:prstGeom>
                  </pic:spPr>
                </pic:pic>
              </a:graphicData>
            </a:graphic>
          </wp:inline>
        </w:drawing>
      </w:r>
    </w:p>
    <w:p w14:paraId="75A2DBD7" w14:textId="41327020" w:rsidR="00E92C1E" w:rsidRDefault="00E92C1E" w:rsidP="00AF08C3">
      <w:pPr>
        <w:pStyle w:val="FigCaption"/>
      </w:pPr>
      <w:bookmarkStart w:id="0" w:name="_Ref456513202"/>
      <w:r>
        <w:t xml:space="preserve">Figure </w:t>
      </w:r>
      <w:r>
        <w:fldChar w:fldCharType="begin"/>
      </w:r>
      <w:r>
        <w:instrText xml:space="preserve"> SEQ Figure \* ARABIC </w:instrText>
      </w:r>
      <w:r>
        <w:fldChar w:fldCharType="separate"/>
      </w:r>
      <w:r>
        <w:rPr>
          <w:noProof/>
        </w:rPr>
        <w:t>1</w:t>
      </w:r>
      <w:r>
        <w:fldChar w:fldCharType="end"/>
      </w:r>
      <w:bookmarkEnd w:id="0"/>
      <w:r>
        <w:t>: The figure above is in &lt;Figure Style&gt;.  Please paste your figures as “Pictures” (use “Paste Special”).  This figure caption is in &lt;</w:t>
      </w:r>
      <w:proofErr w:type="spellStart"/>
      <w:r>
        <w:t>FigCaption</w:t>
      </w:r>
      <w:proofErr w:type="spellEnd"/>
      <w:r>
        <w:t xml:space="preserve"> Style&gt;. Make your figures “in line with text” (not “float o</w:t>
      </w:r>
      <w:bookmarkStart w:id="1" w:name="_GoBack"/>
      <w:bookmarkEnd w:id="1"/>
      <w:r>
        <w:t>ver text”).</w:t>
      </w:r>
    </w:p>
    <w:p w14:paraId="15FB2064" w14:textId="03D8CFEE" w:rsidR="00076672" w:rsidRDefault="00E92C1E" w:rsidP="00FB313E">
      <w:r>
        <w:t xml:space="preserve">Do </w:t>
      </w:r>
      <w:r w:rsidRPr="00AD2AAC">
        <w:rPr>
          <w:b/>
          <w:i/>
        </w:rPr>
        <w:t>not</w:t>
      </w:r>
      <w:r>
        <w:t xml:space="preserve"> use text boxes or frames to create your figures as these may move from one page to another when the file is converted to PDF for the Proceedings.  The best way to construct figures is to use </w:t>
      </w:r>
      <w:proofErr w:type="spellStart"/>
      <w:r>
        <w:t>Powerpoint</w:t>
      </w:r>
      <w:proofErr w:type="spellEnd"/>
      <w:r>
        <w:t xml:space="preserve"> or other drawing program, and then paste the figure into Word (paste as a “picture”).</w:t>
      </w:r>
    </w:p>
    <w:p w14:paraId="2174FF48" w14:textId="77777777" w:rsidR="00AC330D" w:rsidRDefault="00AC330D" w:rsidP="00FB313E">
      <w:pPr>
        <w:pStyle w:val="Titolo1"/>
      </w:pPr>
      <w:r>
        <w:t>References &lt;heading 1 style&gt;</w:t>
      </w:r>
    </w:p>
    <w:p w14:paraId="207233E4" w14:textId="77777777" w:rsidR="00AC330D" w:rsidRDefault="00AC330D" w:rsidP="00FB313E">
      <w:pPr>
        <w:pStyle w:val="Reference"/>
      </w:pPr>
      <w:proofErr w:type="spellStart"/>
      <w:r w:rsidRPr="00FB313E">
        <w:t>Verma</w:t>
      </w:r>
      <w:proofErr w:type="spellEnd"/>
      <w:r w:rsidRPr="00FB313E">
        <w:t>, A.,</w:t>
      </w:r>
      <w:r>
        <w:t xml:space="preserve"> and </w:t>
      </w:r>
      <w:proofErr w:type="spellStart"/>
      <w:r>
        <w:t>Pruess</w:t>
      </w:r>
      <w:proofErr w:type="spellEnd"/>
      <w:r>
        <w:t xml:space="preserve">, K.: Enhancement of Steam Phase Relative Permeability Due to Phase Transformation Effects in Porous Media, </w:t>
      </w:r>
      <w:r>
        <w:rPr>
          <w:i/>
        </w:rPr>
        <w:t>Proceedings,</w:t>
      </w:r>
      <w:r>
        <w:t xml:space="preserve"> 11th Workshop on Geothermal Reservoir Engineering, Stanford University, Stanford, CA (1986). &lt;Reference Style&gt;</w:t>
      </w:r>
    </w:p>
    <w:p w14:paraId="20E89BB9" w14:textId="583D7749" w:rsidR="00AC330D" w:rsidRDefault="00AC330D" w:rsidP="00FB313E">
      <w:pPr>
        <w:pStyle w:val="Reference"/>
      </w:pPr>
      <w:r>
        <w:t xml:space="preserve">Wang, C.T., and Horne, R.N.: Boiling Flow in a Horizontal Fracture, </w:t>
      </w:r>
      <w:r>
        <w:rPr>
          <w:i/>
        </w:rPr>
        <w:t>Geothermics</w:t>
      </w:r>
      <w:r>
        <w:t xml:space="preserve">, </w:t>
      </w:r>
      <w:r>
        <w:rPr>
          <w:b/>
          <w:bCs/>
        </w:rPr>
        <w:t>29</w:t>
      </w:r>
      <w:r>
        <w:t>, (1999), 759-772. &lt;Reference Style&gt;</w:t>
      </w:r>
    </w:p>
    <w:p w14:paraId="4A7FD7BD" w14:textId="77777777" w:rsidR="00F20B93" w:rsidRDefault="00F20B93" w:rsidP="00FB313E"/>
    <w:sectPr w:rsidR="00F20B93" w:rsidSect="000E5F64">
      <w:footerReference w:type="default" r:id="rId7"/>
      <w:pgSz w:w="11900" w:h="16840"/>
      <w:pgMar w:top="1417" w:right="1134" w:bottom="1134" w:left="1134" w:header="567" w:footer="17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4E30E" w14:textId="77777777" w:rsidR="002F478A" w:rsidRDefault="002F478A" w:rsidP="00FB313E">
      <w:r>
        <w:separator/>
      </w:r>
    </w:p>
  </w:endnote>
  <w:endnote w:type="continuationSeparator" w:id="0">
    <w:p w14:paraId="3FC05AB2" w14:textId="77777777" w:rsidR="002F478A" w:rsidRDefault="002F478A" w:rsidP="00FB3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57BA3" w14:textId="77777777" w:rsidR="00F20B93" w:rsidRDefault="00B62E84" w:rsidP="00FB313E">
    <w:pPr>
      <w:pStyle w:val="Pidipagina"/>
    </w:pPr>
    <w:r>
      <w:rPr>
        <w:noProof/>
        <w:lang w:eastAsia="it-IT"/>
      </w:rPr>
      <w:drawing>
        <wp:anchor distT="0" distB="0" distL="114300" distR="114300" simplePos="0" relativeHeight="251661312" behindDoc="0" locked="0" layoutInCell="1" allowOverlap="1" wp14:anchorId="559AA8AA" wp14:editId="29456005">
          <wp:simplePos x="0" y="0"/>
          <wp:positionH relativeFrom="column">
            <wp:posOffset>2540</wp:posOffset>
          </wp:positionH>
          <wp:positionV relativeFrom="paragraph">
            <wp:posOffset>0</wp:posOffset>
          </wp:positionV>
          <wp:extent cx="732701" cy="900040"/>
          <wp:effectExtent l="0" t="0" r="4445" b="0"/>
          <wp:wrapNone/>
          <wp:docPr id="4" name="Immagine 4" descr="../../grafica/loghi/LogoDESCRAMBLE-1liv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a/loghi/LogoDESCRAMBLE-1livel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01" cy="90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F64">
      <w:rPr>
        <w:noProof/>
        <w:lang w:eastAsia="it-IT"/>
      </w:rPr>
      <w:drawing>
        <wp:anchor distT="0" distB="0" distL="114300" distR="114300" simplePos="0" relativeHeight="251660288" behindDoc="0" locked="0" layoutInCell="1" allowOverlap="1" wp14:anchorId="6581669F" wp14:editId="304AD48E">
          <wp:simplePos x="0" y="0"/>
          <wp:positionH relativeFrom="column">
            <wp:posOffset>4547087</wp:posOffset>
          </wp:positionH>
          <wp:positionV relativeFrom="paragraph">
            <wp:posOffset>58361</wp:posOffset>
          </wp:positionV>
          <wp:extent cx="1567815" cy="775970"/>
          <wp:effectExtent l="0" t="0" r="6985" b="1143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81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B93">
      <w:tab/>
    </w:r>
  </w:p>
  <w:p w14:paraId="463376C9" w14:textId="4A0D16EF" w:rsidR="00F20B93" w:rsidRPr="00F20B93" w:rsidRDefault="00F20B93" w:rsidP="00FB313E">
    <w:pPr>
      <w:pStyle w:val="Pidipagina"/>
    </w:pPr>
    <w:r>
      <w:tab/>
    </w:r>
  </w:p>
  <w:p w14:paraId="3F60E0C0" w14:textId="77777777" w:rsidR="00F20B93" w:rsidRPr="00F20B93" w:rsidRDefault="00F20B93" w:rsidP="00FB313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97E95" w14:textId="77777777" w:rsidR="002F478A" w:rsidRDefault="002F478A" w:rsidP="00FB313E">
      <w:r>
        <w:separator/>
      </w:r>
    </w:p>
  </w:footnote>
  <w:footnote w:type="continuationSeparator" w:id="0">
    <w:p w14:paraId="30AED4DF" w14:textId="77777777" w:rsidR="002F478A" w:rsidRDefault="002F478A" w:rsidP="00FB31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8"/>
  <w:hyphenationZone w:val="283"/>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A73"/>
    <w:rsid w:val="00076672"/>
    <w:rsid w:val="000E5F64"/>
    <w:rsid w:val="002F478A"/>
    <w:rsid w:val="0032143D"/>
    <w:rsid w:val="00927DF7"/>
    <w:rsid w:val="00985A73"/>
    <w:rsid w:val="009965C2"/>
    <w:rsid w:val="009C786B"/>
    <w:rsid w:val="00AC330D"/>
    <w:rsid w:val="00AF08C3"/>
    <w:rsid w:val="00AF1F27"/>
    <w:rsid w:val="00B520A4"/>
    <w:rsid w:val="00B62E84"/>
    <w:rsid w:val="00C70A79"/>
    <w:rsid w:val="00C86E0A"/>
    <w:rsid w:val="00E36342"/>
    <w:rsid w:val="00E92C1E"/>
    <w:rsid w:val="00ED65ED"/>
    <w:rsid w:val="00F20B93"/>
    <w:rsid w:val="00F20C77"/>
    <w:rsid w:val="00FB31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048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FB313E"/>
    <w:pPr>
      <w:spacing w:after="180"/>
      <w:jc w:val="both"/>
    </w:pPr>
    <w:rPr>
      <w:rFonts w:eastAsia="Times New Roman" w:cs="Times New Roman"/>
      <w:sz w:val="18"/>
      <w:szCs w:val="20"/>
      <w:lang w:val="en-US"/>
    </w:rPr>
  </w:style>
  <w:style w:type="paragraph" w:styleId="Titolo1">
    <w:name w:val="heading 1"/>
    <w:basedOn w:val="Normale"/>
    <w:next w:val="Normale"/>
    <w:link w:val="Titolo1Carattere"/>
    <w:qFormat/>
    <w:rsid w:val="00E92C1E"/>
    <w:pPr>
      <w:keepNext/>
      <w:spacing w:before="60" w:after="60"/>
      <w:outlineLvl w:val="0"/>
    </w:pPr>
    <w:rPr>
      <w:b/>
      <w:caps/>
      <w:kern w:val="28"/>
    </w:rPr>
  </w:style>
  <w:style w:type="paragraph" w:styleId="Titolo2">
    <w:name w:val="heading 2"/>
    <w:basedOn w:val="Normale"/>
    <w:next w:val="Normale"/>
    <w:link w:val="Titolo2Carattere"/>
    <w:uiPriority w:val="9"/>
    <w:semiHidden/>
    <w:unhideWhenUsed/>
    <w:qFormat/>
    <w:rsid w:val="00C70A7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2">
    <w:name w:val="Style2"/>
    <w:basedOn w:val="Titolo2"/>
    <w:rsid w:val="00C70A79"/>
    <w:pPr>
      <w:keepNext w:val="0"/>
      <w:keepLines w:val="0"/>
      <w:pBdr>
        <w:top w:val="nil"/>
        <w:left w:val="nil"/>
        <w:bottom w:val="nil"/>
        <w:right w:val="nil"/>
        <w:between w:val="nil"/>
        <w:bar w:val="nil"/>
      </w:pBdr>
      <w:shd w:val="clear" w:color="auto" w:fill="FFFFFF"/>
      <w:spacing w:before="0" w:line="360" w:lineRule="auto"/>
    </w:pPr>
    <w:rPr>
      <w:rFonts w:ascii="Arial" w:eastAsia="Arial Unicode MS" w:hAnsi="Arial" w:cstheme="minorHAnsi"/>
      <w:b/>
      <w:bCs/>
      <w:iCs/>
      <w:color w:val="000000"/>
      <w:sz w:val="20"/>
      <w:szCs w:val="22"/>
      <w:u w:color="000000"/>
      <w:bdr w:val="nil"/>
      <w:lang w:eastAsia="it-IT"/>
    </w:rPr>
  </w:style>
  <w:style w:type="character" w:customStyle="1" w:styleId="Titolo2Carattere">
    <w:name w:val="Titolo 2 Carattere"/>
    <w:basedOn w:val="Carpredefinitoparagrafo"/>
    <w:link w:val="Titolo2"/>
    <w:uiPriority w:val="9"/>
    <w:semiHidden/>
    <w:rsid w:val="00C70A79"/>
    <w:rPr>
      <w:rFonts w:asciiTheme="majorHAnsi" w:eastAsiaTheme="majorEastAsia" w:hAnsiTheme="majorHAnsi" w:cstheme="majorBidi"/>
      <w:color w:val="2F5496" w:themeColor="accent1" w:themeShade="BF"/>
      <w:sz w:val="26"/>
      <w:szCs w:val="26"/>
    </w:rPr>
  </w:style>
  <w:style w:type="paragraph" w:styleId="Intestazione">
    <w:name w:val="header"/>
    <w:basedOn w:val="Normale"/>
    <w:link w:val="IntestazioneCarattere"/>
    <w:uiPriority w:val="99"/>
    <w:unhideWhenUsed/>
    <w:rsid w:val="000E5F64"/>
    <w:pPr>
      <w:tabs>
        <w:tab w:val="center" w:pos="4819"/>
        <w:tab w:val="right" w:pos="9638"/>
      </w:tabs>
    </w:pPr>
  </w:style>
  <w:style w:type="character" w:customStyle="1" w:styleId="IntestazioneCarattere">
    <w:name w:val="Intestazione Carattere"/>
    <w:basedOn w:val="Carpredefinitoparagrafo"/>
    <w:link w:val="Intestazione"/>
    <w:uiPriority w:val="99"/>
    <w:rsid w:val="000E5F64"/>
  </w:style>
  <w:style w:type="paragraph" w:styleId="Pidipagina">
    <w:name w:val="footer"/>
    <w:basedOn w:val="Normale"/>
    <w:link w:val="PidipaginaCarattere"/>
    <w:uiPriority w:val="99"/>
    <w:unhideWhenUsed/>
    <w:rsid w:val="000E5F64"/>
    <w:pPr>
      <w:tabs>
        <w:tab w:val="center" w:pos="4819"/>
        <w:tab w:val="right" w:pos="9638"/>
      </w:tabs>
    </w:pPr>
  </w:style>
  <w:style w:type="character" w:customStyle="1" w:styleId="PidipaginaCarattere">
    <w:name w:val="Piè di pagina Carattere"/>
    <w:basedOn w:val="Carpredefinitoparagrafo"/>
    <w:link w:val="Pidipagina"/>
    <w:uiPriority w:val="99"/>
    <w:rsid w:val="000E5F64"/>
  </w:style>
  <w:style w:type="paragraph" w:styleId="Nessunaspaziatura">
    <w:name w:val="No Spacing"/>
    <w:uiPriority w:val="1"/>
    <w:qFormat/>
    <w:rsid w:val="00927DF7"/>
    <w:rPr>
      <w:rFonts w:ascii="Calibri" w:eastAsia="Calibri" w:hAnsi="Calibri" w:cs="Times New Roman"/>
      <w:sz w:val="22"/>
      <w:szCs w:val="22"/>
      <w:lang w:val="en-US"/>
    </w:rPr>
  </w:style>
  <w:style w:type="character" w:styleId="Collegamentoipertestuale">
    <w:name w:val="Hyperlink"/>
    <w:basedOn w:val="Carpredefinitoparagrafo"/>
    <w:uiPriority w:val="99"/>
    <w:unhideWhenUsed/>
    <w:rsid w:val="00927DF7"/>
    <w:rPr>
      <w:color w:val="0000FF"/>
      <w:u w:val="single"/>
    </w:rPr>
  </w:style>
  <w:style w:type="paragraph" w:styleId="Titolo">
    <w:name w:val="Title"/>
    <w:basedOn w:val="Normale"/>
    <w:link w:val="TitoloCarattere"/>
    <w:qFormat/>
    <w:rsid w:val="00FB313E"/>
    <w:pPr>
      <w:spacing w:before="240" w:after="60"/>
      <w:jc w:val="center"/>
      <w:outlineLvl w:val="0"/>
    </w:pPr>
    <w:rPr>
      <w:b/>
      <w:kern w:val="28"/>
      <w:sz w:val="24"/>
    </w:rPr>
  </w:style>
  <w:style w:type="character" w:customStyle="1" w:styleId="TitoloCarattere">
    <w:name w:val="Titolo Carattere"/>
    <w:basedOn w:val="Carpredefinitoparagrafo"/>
    <w:link w:val="Titolo"/>
    <w:rsid w:val="00FB313E"/>
    <w:rPr>
      <w:rFonts w:eastAsia="Times New Roman" w:cs="Times New Roman"/>
      <w:b/>
      <w:kern w:val="28"/>
      <w:szCs w:val="20"/>
      <w:lang w:val="en-US"/>
    </w:rPr>
  </w:style>
  <w:style w:type="paragraph" w:customStyle="1" w:styleId="Author">
    <w:name w:val="Author"/>
    <w:basedOn w:val="Titolo"/>
    <w:rsid w:val="00FB313E"/>
    <w:pPr>
      <w:spacing w:after="120"/>
    </w:pPr>
    <w:rPr>
      <w:b w:val="0"/>
      <w:sz w:val="18"/>
    </w:rPr>
  </w:style>
  <w:style w:type="paragraph" w:customStyle="1" w:styleId="Address">
    <w:name w:val="Address"/>
    <w:basedOn w:val="Normale"/>
    <w:rsid w:val="00FB313E"/>
    <w:pPr>
      <w:spacing w:after="120"/>
      <w:jc w:val="center"/>
    </w:pPr>
    <w:rPr>
      <w:sz w:val="16"/>
    </w:rPr>
  </w:style>
  <w:style w:type="character" w:customStyle="1" w:styleId="Titolo1Carattere">
    <w:name w:val="Titolo 1 Carattere"/>
    <w:basedOn w:val="Carpredefinitoparagrafo"/>
    <w:link w:val="Titolo1"/>
    <w:rsid w:val="00E92C1E"/>
    <w:rPr>
      <w:rFonts w:ascii="Times New Roman" w:eastAsia="Times New Roman" w:hAnsi="Times New Roman" w:cs="Times New Roman"/>
      <w:b/>
      <w:caps/>
      <w:kern w:val="28"/>
      <w:sz w:val="18"/>
      <w:szCs w:val="20"/>
      <w:lang w:val="en-US"/>
    </w:rPr>
  </w:style>
  <w:style w:type="paragraph" w:customStyle="1" w:styleId="Figure">
    <w:name w:val="Figure"/>
    <w:basedOn w:val="Normale"/>
    <w:rsid w:val="00E92C1E"/>
    <w:pPr>
      <w:keepNext/>
      <w:keepLines/>
      <w:jc w:val="center"/>
    </w:pPr>
  </w:style>
  <w:style w:type="paragraph" w:customStyle="1" w:styleId="FigCaption">
    <w:name w:val="FigCaption"/>
    <w:basedOn w:val="Didascalia"/>
    <w:next w:val="Normale"/>
    <w:rsid w:val="00AF08C3"/>
    <w:pPr>
      <w:spacing w:before="120" w:after="240"/>
      <w:ind w:left="539" w:hanging="539"/>
    </w:pPr>
    <w:rPr>
      <w:b/>
      <w:i w:val="0"/>
      <w:iCs w:val="0"/>
      <w:color w:val="auto"/>
      <w:szCs w:val="20"/>
    </w:rPr>
  </w:style>
  <w:style w:type="paragraph" w:styleId="Didascalia">
    <w:name w:val="caption"/>
    <w:basedOn w:val="Normale"/>
    <w:next w:val="Normale"/>
    <w:uiPriority w:val="35"/>
    <w:semiHidden/>
    <w:unhideWhenUsed/>
    <w:qFormat/>
    <w:rsid w:val="00E92C1E"/>
    <w:pPr>
      <w:spacing w:after="200"/>
    </w:pPr>
    <w:rPr>
      <w:i/>
      <w:iCs/>
      <w:color w:val="44546A" w:themeColor="text2"/>
      <w:szCs w:val="18"/>
    </w:rPr>
  </w:style>
  <w:style w:type="paragraph" w:customStyle="1" w:styleId="Reference">
    <w:name w:val="Reference"/>
    <w:basedOn w:val="Normale"/>
    <w:rsid w:val="00F20C77"/>
    <w:pPr>
      <w:spacing w:after="120"/>
      <w:ind w:left="360" w:hanging="36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DESCRAMBLE_abstract_template.dotx</Template>
  <TotalTime>20</TotalTime>
  <Pages>1</Pages>
  <Words>326</Words>
  <Characters>1862</Characters>
  <Application>Microsoft Macintosh Word</Application>
  <DocSecurity>0</DocSecurity>
  <Lines>15</Lines>
  <Paragraphs>4</Paragraphs>
  <ScaleCrop>false</ScaleCrop>
  <HeadingPairs>
    <vt:vector size="4" baseType="variant">
      <vt:variant>
        <vt:lpstr>Titolo</vt:lpstr>
      </vt:variant>
      <vt:variant>
        <vt:i4>1</vt:i4>
      </vt:variant>
      <vt:variant>
        <vt:lpstr>Headings</vt:lpstr>
      </vt:variant>
      <vt:variant>
        <vt:i4>4</vt:i4>
      </vt:variant>
    </vt:vector>
  </HeadingPairs>
  <TitlesOfParts>
    <vt:vector size="5" baseType="lpstr">
      <vt:lpstr/>
      <vt:lpstr>This is the Paper Title, First Letter Capitalized &lt;Title Style&gt;</vt:lpstr>
      <vt:lpstr>John A. Author1, Janet Author2 and Charles Author3 &lt;Author Style&gt; Do not use tit</vt:lpstr>
      <vt:lpstr>Abstract &lt;Heading 1 Style&gt;</vt:lpstr>
      <vt:lpstr>References &lt;heading 1 style&gt;</vt:lpstr>
    </vt:vector>
  </TitlesOfParts>
  <Company>CNR-IGG</Company>
  <LinksUpToDate>false</LinksUpToDate>
  <CharactersWithSpaces>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manzella</dc:creator>
  <cp:keywords/>
  <dc:description/>
  <cp:lastModifiedBy>Adele manzella</cp:lastModifiedBy>
  <cp:revision>5</cp:revision>
  <dcterms:created xsi:type="dcterms:W3CDTF">2018-01-16T13:37:00Z</dcterms:created>
  <dcterms:modified xsi:type="dcterms:W3CDTF">2018-01-16T14:14:00Z</dcterms:modified>
</cp:coreProperties>
</file>